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3D" w:rsidRPr="002B5C65" w:rsidRDefault="00801E3D" w:rsidP="002F1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5C65">
        <w:rPr>
          <w:rFonts w:ascii="Times New Roman" w:hAnsi="Times New Roman"/>
          <w:b/>
          <w:sz w:val="24"/>
          <w:szCs w:val="24"/>
        </w:rPr>
        <w:t>Рабочий лист</w:t>
      </w:r>
      <w:r w:rsidRPr="002B5C6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ФИ ученика ________________________________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E3D" w:rsidRPr="002B5C65" w:rsidRDefault="00801E3D" w:rsidP="002F1679">
      <w:pPr>
        <w:pStyle w:val="BodyTextIndent2"/>
        <w:ind w:left="0"/>
        <w:jc w:val="both"/>
        <w:rPr>
          <w:b w:val="0"/>
          <w:bCs w:val="0"/>
        </w:rPr>
      </w:pPr>
      <w:r w:rsidRPr="002B5C65">
        <w:rPr>
          <w:bCs w:val="0"/>
        </w:rPr>
        <w:t>Упражнение 1</w:t>
      </w:r>
      <w:r w:rsidRPr="002B5C65">
        <w:rPr>
          <w:b w:val="0"/>
          <w:bCs w:val="0"/>
        </w:rPr>
        <w:t xml:space="preserve">. Узнайте слово по его лексическому значению, запишите его и объясните написанное. </w:t>
      </w:r>
    </w:p>
    <w:p w:rsidR="00801E3D" w:rsidRPr="002B5C65" w:rsidRDefault="00801E3D" w:rsidP="002F1679">
      <w:pPr>
        <w:pStyle w:val="BodyTextIndent2"/>
        <w:ind w:left="0"/>
        <w:jc w:val="both"/>
        <w:rPr>
          <w:b w:val="0"/>
          <w:bCs w:val="0"/>
          <w:i/>
        </w:rPr>
      </w:pPr>
      <w:r w:rsidRPr="002B5C65">
        <w:rPr>
          <w:b w:val="0"/>
          <w:bCs w:val="0"/>
          <w:i/>
        </w:rPr>
        <w:t>1. Тревожное состояние, волнение._______________________</w:t>
      </w:r>
    </w:p>
    <w:p w:rsidR="00801E3D" w:rsidRPr="002B5C65" w:rsidRDefault="00801E3D" w:rsidP="002F1679">
      <w:pPr>
        <w:pStyle w:val="BodyTextIndent2"/>
        <w:ind w:left="0" w:right="-143"/>
        <w:jc w:val="both"/>
        <w:rPr>
          <w:b w:val="0"/>
          <w:bCs w:val="0"/>
          <w:i/>
        </w:rPr>
      </w:pPr>
      <w:r w:rsidRPr="002B5C65">
        <w:rPr>
          <w:b w:val="0"/>
          <w:bCs w:val="0"/>
          <w:i/>
        </w:rPr>
        <w:t>2. Слегка, ненадолго заснуть.______________________</w:t>
      </w:r>
    </w:p>
    <w:p w:rsidR="00801E3D" w:rsidRPr="002B5C65" w:rsidRDefault="00801E3D" w:rsidP="002F1679">
      <w:pPr>
        <w:pStyle w:val="BodyTextIndent2"/>
        <w:ind w:left="0"/>
        <w:jc w:val="both"/>
        <w:rPr>
          <w:b w:val="0"/>
          <w:bCs w:val="0"/>
          <w:i/>
        </w:rPr>
      </w:pPr>
      <w:r w:rsidRPr="002B5C65">
        <w:rPr>
          <w:b w:val="0"/>
          <w:bCs w:val="0"/>
          <w:i/>
        </w:rPr>
        <w:t>3. Плотно соединив, прижать друг к другу; например, пальцы в  кулак.__________________</w:t>
      </w:r>
    </w:p>
    <w:p w:rsidR="00801E3D" w:rsidRPr="002B5C65" w:rsidRDefault="00801E3D" w:rsidP="002F1679">
      <w:pPr>
        <w:pStyle w:val="BodyTextIndent2"/>
        <w:ind w:left="0" w:right="-143"/>
        <w:jc w:val="both"/>
        <w:rPr>
          <w:b w:val="0"/>
          <w:bCs w:val="0"/>
          <w:i/>
        </w:rPr>
      </w:pPr>
      <w:r w:rsidRPr="002B5C65">
        <w:rPr>
          <w:b w:val="0"/>
          <w:bCs w:val="0"/>
          <w:i/>
        </w:rPr>
        <w:t>4. Не умеющий читать и писать.___________________________</w:t>
      </w:r>
    </w:p>
    <w:p w:rsidR="00801E3D" w:rsidRPr="002B5C65" w:rsidRDefault="00801E3D" w:rsidP="002F1679">
      <w:pPr>
        <w:pStyle w:val="BodyTextIndent2"/>
        <w:ind w:left="0"/>
        <w:jc w:val="both"/>
        <w:rPr>
          <w:b w:val="0"/>
          <w:bCs w:val="0"/>
          <w:i/>
        </w:rPr>
      </w:pPr>
      <w:r w:rsidRPr="002B5C65">
        <w:rPr>
          <w:b w:val="0"/>
          <w:bCs w:val="0"/>
          <w:i/>
        </w:rPr>
        <w:t>5. Возобновить в своей памяти.______________________</w:t>
      </w:r>
    </w:p>
    <w:p w:rsidR="00801E3D" w:rsidRPr="002B5C65" w:rsidRDefault="00801E3D" w:rsidP="002F1679">
      <w:pPr>
        <w:pStyle w:val="BodyTextIndent2"/>
        <w:ind w:left="0"/>
        <w:jc w:val="both"/>
        <w:rPr>
          <w:b w:val="0"/>
          <w:bCs w:val="0"/>
          <w:i/>
        </w:rPr>
      </w:pPr>
    </w:p>
    <w:p w:rsidR="00801E3D" w:rsidRPr="002B5C65" w:rsidRDefault="00801E3D" w:rsidP="002F1679">
      <w:pPr>
        <w:pStyle w:val="BodyTextIndent2"/>
        <w:ind w:left="0"/>
        <w:jc w:val="both"/>
        <w:rPr>
          <w:b w:val="0"/>
          <w:bCs w:val="0"/>
        </w:rPr>
      </w:pPr>
      <w:r w:rsidRPr="002B5C65">
        <w:rPr>
          <w:bCs w:val="0"/>
        </w:rPr>
        <w:t xml:space="preserve">Упражнение 2. </w:t>
      </w:r>
      <w:r w:rsidRPr="002B5C65">
        <w:rPr>
          <w:b w:val="0"/>
          <w:bCs w:val="0"/>
        </w:rPr>
        <w:t xml:space="preserve">Отгадайте шараду. С полученным словом составьте предложение. </w:t>
      </w:r>
    </w:p>
    <w:p w:rsidR="00801E3D" w:rsidRPr="002B5C65" w:rsidRDefault="00801E3D" w:rsidP="002F1679">
      <w:pPr>
        <w:pStyle w:val="BodyTextIndent2"/>
        <w:ind w:left="0"/>
        <w:rPr>
          <w:b w:val="0"/>
          <w:bCs w:val="0"/>
          <w:i/>
        </w:rPr>
      </w:pPr>
      <w:r w:rsidRPr="002B5C65">
        <w:rPr>
          <w:b w:val="0"/>
          <w:bCs w:val="0"/>
          <w:i/>
        </w:rPr>
        <w:t>В «списке» вы мой обнаружите корень,</w:t>
      </w:r>
    </w:p>
    <w:p w:rsidR="00801E3D" w:rsidRPr="002B5C65" w:rsidRDefault="00801E3D" w:rsidP="002F1679">
      <w:pPr>
        <w:pStyle w:val="BodyTextIndent2"/>
        <w:ind w:left="0"/>
        <w:rPr>
          <w:b w:val="0"/>
          <w:bCs w:val="0"/>
          <w:i/>
        </w:rPr>
      </w:pPr>
      <w:r w:rsidRPr="002B5C65">
        <w:rPr>
          <w:b w:val="0"/>
          <w:bCs w:val="0"/>
          <w:i/>
        </w:rPr>
        <w:t xml:space="preserve">Суффикс в «собрании» встретится вскоре, </w:t>
      </w:r>
    </w:p>
    <w:p w:rsidR="00801E3D" w:rsidRPr="002B5C65" w:rsidRDefault="00801E3D" w:rsidP="002F1679">
      <w:pPr>
        <w:pStyle w:val="BodyTextIndent2"/>
        <w:ind w:left="0"/>
        <w:rPr>
          <w:b w:val="0"/>
          <w:bCs w:val="0"/>
          <w:i/>
        </w:rPr>
      </w:pPr>
      <w:r w:rsidRPr="002B5C65">
        <w:rPr>
          <w:b w:val="0"/>
          <w:bCs w:val="0"/>
          <w:i/>
        </w:rPr>
        <w:t>В слове «рассказ» вы приставку найдёте,</w:t>
      </w:r>
    </w:p>
    <w:p w:rsidR="00801E3D" w:rsidRPr="002B5C65" w:rsidRDefault="00801E3D" w:rsidP="002F1679">
      <w:pPr>
        <w:pStyle w:val="BodyTextIndent2"/>
        <w:ind w:left="0"/>
        <w:jc w:val="both"/>
        <w:rPr>
          <w:b w:val="0"/>
          <w:bCs w:val="0"/>
          <w:i/>
        </w:rPr>
      </w:pPr>
      <w:r w:rsidRPr="002B5C65">
        <w:rPr>
          <w:b w:val="0"/>
          <w:bCs w:val="0"/>
          <w:i/>
        </w:rPr>
        <w:t>В целом – по мне на уроки пойдёте.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65"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E3D" w:rsidRPr="002B5C65" w:rsidRDefault="00801E3D" w:rsidP="002F16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B5C65">
        <w:rPr>
          <w:rFonts w:ascii="Times New Roman" w:hAnsi="Times New Roman"/>
          <w:b/>
          <w:bCs/>
          <w:sz w:val="24"/>
          <w:szCs w:val="24"/>
        </w:rPr>
        <w:t xml:space="preserve">Упражнение 3. </w:t>
      </w:r>
      <w:r w:rsidRPr="002B5C65">
        <w:rPr>
          <w:rFonts w:ascii="Times New Roman" w:hAnsi="Times New Roman"/>
          <w:sz w:val="24"/>
          <w:szCs w:val="24"/>
        </w:rPr>
        <w:t xml:space="preserve">Замените существительное с предлогом прилагательным с приставками на з (с). 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B5C65">
        <w:rPr>
          <w:rFonts w:ascii="Times New Roman" w:hAnsi="Times New Roman"/>
          <w:i/>
          <w:sz w:val="24"/>
          <w:szCs w:val="24"/>
        </w:rPr>
        <w:t>1. Ребенок без забот  -  _______________________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B5C65">
        <w:rPr>
          <w:rFonts w:ascii="Times New Roman" w:hAnsi="Times New Roman"/>
          <w:i/>
          <w:sz w:val="24"/>
          <w:szCs w:val="24"/>
        </w:rPr>
        <w:t>2. Жидкость без цвета - ______________________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B5C65">
        <w:rPr>
          <w:rFonts w:ascii="Times New Roman" w:hAnsi="Times New Roman"/>
          <w:i/>
          <w:sz w:val="24"/>
          <w:szCs w:val="24"/>
        </w:rPr>
        <w:t>3. Пустыня без воды - ________________________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B5C65">
        <w:rPr>
          <w:rFonts w:ascii="Times New Roman" w:hAnsi="Times New Roman"/>
          <w:i/>
          <w:sz w:val="24"/>
          <w:szCs w:val="24"/>
        </w:rPr>
        <w:t>4. Дорога без конца - _________________________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B5C65">
        <w:rPr>
          <w:rFonts w:ascii="Times New Roman" w:hAnsi="Times New Roman"/>
          <w:i/>
          <w:sz w:val="24"/>
          <w:szCs w:val="24"/>
        </w:rPr>
        <w:t>5. Плач без звука - ____________________________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01E3D" w:rsidRPr="002B5C65" w:rsidRDefault="00801E3D" w:rsidP="00E23DE8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2B5C65">
        <w:rPr>
          <w:rFonts w:ascii="Times New Roman" w:hAnsi="Times New Roman"/>
          <w:b/>
          <w:bCs/>
          <w:sz w:val="24"/>
          <w:szCs w:val="24"/>
        </w:rPr>
        <w:t>Упражнение 4.</w:t>
      </w:r>
      <w:r w:rsidRPr="002B5C65">
        <w:rPr>
          <w:rFonts w:ascii="Times New Roman" w:hAnsi="Times New Roman"/>
          <w:sz w:val="24"/>
          <w:szCs w:val="24"/>
        </w:rPr>
        <w:t xml:space="preserve"> Работа с перфокартой. Впишите конечные буквы приставки в клеточку каждого ряда.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1276"/>
        <w:gridCol w:w="1276"/>
        <w:gridCol w:w="1276"/>
      </w:tblGrid>
      <w:tr w:rsidR="00801E3D" w:rsidRPr="002B5C65" w:rsidTr="00E23DE8">
        <w:tc>
          <w:tcPr>
            <w:tcW w:w="1384" w:type="dxa"/>
          </w:tcPr>
          <w:p w:rsidR="00801E3D" w:rsidRPr="002B5C65" w:rsidRDefault="00801E3D" w:rsidP="00A4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1 ряд</w:t>
            </w:r>
          </w:p>
        </w:tc>
        <w:tc>
          <w:tcPr>
            <w:tcW w:w="1276" w:type="dxa"/>
          </w:tcPr>
          <w:p w:rsidR="00801E3D" w:rsidRPr="002B5C65" w:rsidRDefault="00801E3D" w:rsidP="00A4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3D" w:rsidRPr="002B5C65" w:rsidRDefault="00801E3D" w:rsidP="00A4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3D" w:rsidRPr="002B5C65" w:rsidRDefault="00801E3D" w:rsidP="00A4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E3D" w:rsidRPr="002B5C65" w:rsidTr="00E23DE8">
        <w:tc>
          <w:tcPr>
            <w:tcW w:w="1384" w:type="dxa"/>
          </w:tcPr>
          <w:p w:rsidR="00801E3D" w:rsidRPr="002B5C65" w:rsidRDefault="00801E3D" w:rsidP="00A4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2 ряд</w:t>
            </w:r>
          </w:p>
        </w:tc>
        <w:tc>
          <w:tcPr>
            <w:tcW w:w="1276" w:type="dxa"/>
          </w:tcPr>
          <w:p w:rsidR="00801E3D" w:rsidRPr="002B5C65" w:rsidRDefault="00801E3D" w:rsidP="00A4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3D" w:rsidRPr="002B5C65" w:rsidRDefault="00801E3D" w:rsidP="00A4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3D" w:rsidRPr="002B5C65" w:rsidRDefault="00801E3D" w:rsidP="00A4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E3D" w:rsidRPr="002B5C65" w:rsidTr="00E23DE8">
        <w:tc>
          <w:tcPr>
            <w:tcW w:w="1384" w:type="dxa"/>
          </w:tcPr>
          <w:p w:rsidR="00801E3D" w:rsidRPr="002B5C65" w:rsidRDefault="00801E3D" w:rsidP="00A4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3 ряд</w:t>
            </w:r>
          </w:p>
        </w:tc>
        <w:tc>
          <w:tcPr>
            <w:tcW w:w="1276" w:type="dxa"/>
          </w:tcPr>
          <w:p w:rsidR="00801E3D" w:rsidRPr="002B5C65" w:rsidRDefault="00801E3D" w:rsidP="00A4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3D" w:rsidRPr="002B5C65" w:rsidRDefault="00801E3D" w:rsidP="00A4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3D" w:rsidRPr="002B5C65" w:rsidRDefault="00801E3D" w:rsidP="00A4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1E3D" w:rsidRPr="002B5C65" w:rsidRDefault="00801E3D" w:rsidP="002F16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65">
        <w:rPr>
          <w:rFonts w:ascii="Times New Roman" w:hAnsi="Times New Roman"/>
          <w:b/>
          <w:sz w:val="24"/>
          <w:szCs w:val="24"/>
        </w:rPr>
        <w:t>Упражнение 5.</w:t>
      </w:r>
      <w:r w:rsidRPr="002B5C65">
        <w:rPr>
          <w:rFonts w:ascii="Times New Roman" w:hAnsi="Times New Roman"/>
          <w:sz w:val="24"/>
          <w:szCs w:val="24"/>
        </w:rPr>
        <w:t xml:space="preserve"> Выполните тест. Обведите кружочком верный ответ.</w:t>
      </w:r>
    </w:p>
    <w:p w:rsidR="00801E3D" w:rsidRPr="002B5C65" w:rsidRDefault="00801E3D" w:rsidP="00A33B39">
      <w:pPr>
        <w:pStyle w:val="BodyTextIndent2"/>
        <w:ind w:left="0"/>
        <w:jc w:val="both"/>
        <w:rPr>
          <w:sz w:val="16"/>
          <w:szCs w:val="16"/>
        </w:rPr>
      </w:pPr>
    </w:p>
    <w:p w:rsidR="00801E3D" w:rsidRPr="002B5C65" w:rsidRDefault="00801E3D" w:rsidP="00A33B39">
      <w:pPr>
        <w:pStyle w:val="BodyTextIndent2"/>
        <w:ind w:left="0"/>
        <w:jc w:val="both"/>
      </w:pPr>
      <w:r w:rsidRPr="002B5C65">
        <w:t>Вариант 1.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  <w:i/>
        </w:rPr>
      </w:pPr>
      <w:r w:rsidRPr="002B5C65">
        <w:rPr>
          <w:b w:val="0"/>
          <w:i/>
        </w:rPr>
        <w:t>А1. В каком случае следует писать З?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</w:rPr>
      </w:pPr>
      <w:r w:rsidRPr="002B5C65">
        <w:rPr>
          <w:b w:val="0"/>
        </w:rPr>
        <w:t xml:space="preserve">1) во...хождение     3) во…соединение 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</w:rPr>
      </w:pPr>
      <w:r w:rsidRPr="002B5C65">
        <w:rPr>
          <w:b w:val="0"/>
        </w:rPr>
        <w:t>2) и...бранник         4) и...следование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  <w:sz w:val="16"/>
          <w:szCs w:val="16"/>
        </w:rPr>
      </w:pPr>
    </w:p>
    <w:p w:rsidR="00801E3D" w:rsidRPr="002B5C65" w:rsidRDefault="00801E3D" w:rsidP="00A33B39">
      <w:pPr>
        <w:pStyle w:val="BodyTextIndent2"/>
        <w:ind w:left="0"/>
        <w:jc w:val="both"/>
        <w:rPr>
          <w:b w:val="0"/>
          <w:i/>
        </w:rPr>
      </w:pPr>
      <w:r w:rsidRPr="002B5C65">
        <w:rPr>
          <w:b w:val="0"/>
          <w:i/>
        </w:rPr>
        <w:t>А2. Найти слово с приставкой на З и С.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</w:rPr>
      </w:pPr>
      <w:r w:rsidRPr="002B5C65">
        <w:rPr>
          <w:b w:val="0"/>
        </w:rPr>
        <w:t xml:space="preserve">1) растёт </w:t>
      </w:r>
      <w:r>
        <w:rPr>
          <w:b w:val="0"/>
        </w:rPr>
        <w:t xml:space="preserve">  </w:t>
      </w:r>
      <w:r w:rsidRPr="002B5C65">
        <w:rPr>
          <w:b w:val="0"/>
        </w:rPr>
        <w:t xml:space="preserve">2) разок </w:t>
      </w:r>
      <w:r>
        <w:rPr>
          <w:b w:val="0"/>
        </w:rPr>
        <w:t xml:space="preserve">  </w:t>
      </w:r>
      <w:r w:rsidRPr="002B5C65">
        <w:rPr>
          <w:b w:val="0"/>
        </w:rPr>
        <w:t xml:space="preserve">3) сбить </w:t>
      </w:r>
      <w:r>
        <w:rPr>
          <w:b w:val="0"/>
        </w:rPr>
        <w:t xml:space="preserve">  </w:t>
      </w:r>
      <w:r w:rsidRPr="002B5C65">
        <w:rPr>
          <w:b w:val="0"/>
        </w:rPr>
        <w:t xml:space="preserve">4) размельчить. 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  <w:sz w:val="16"/>
          <w:szCs w:val="16"/>
        </w:rPr>
      </w:pPr>
    </w:p>
    <w:p w:rsidR="00801E3D" w:rsidRPr="002B5C65" w:rsidRDefault="00801E3D" w:rsidP="00A33B39">
      <w:pPr>
        <w:pStyle w:val="BodyTextIndent2"/>
        <w:ind w:left="0"/>
        <w:jc w:val="both"/>
        <w:rPr>
          <w:b w:val="0"/>
          <w:i/>
        </w:rPr>
      </w:pPr>
      <w:r w:rsidRPr="002B5C65">
        <w:rPr>
          <w:b w:val="0"/>
          <w:i/>
        </w:rPr>
        <w:t>А3. В каком случае следует писать С?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</w:rPr>
      </w:pPr>
      <w:r w:rsidRPr="002B5C65">
        <w:rPr>
          <w:b w:val="0"/>
        </w:rPr>
        <w:t>1) бе..грамотный      3) во..кликнуть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</w:rPr>
      </w:pPr>
      <w:r w:rsidRPr="002B5C65">
        <w:rPr>
          <w:b w:val="0"/>
        </w:rPr>
        <w:t>2) и..вергать              4) во..гордиться.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  <w:sz w:val="16"/>
          <w:szCs w:val="16"/>
        </w:rPr>
      </w:pPr>
    </w:p>
    <w:p w:rsidR="00801E3D" w:rsidRPr="002B5C65" w:rsidRDefault="00801E3D" w:rsidP="00A33B39">
      <w:pPr>
        <w:pStyle w:val="BodyTextIndent2"/>
        <w:ind w:left="0"/>
        <w:jc w:val="both"/>
        <w:rPr>
          <w:b w:val="0"/>
          <w:i/>
        </w:rPr>
      </w:pPr>
      <w:r w:rsidRPr="002B5C65">
        <w:rPr>
          <w:b w:val="0"/>
          <w:i/>
        </w:rPr>
        <w:t xml:space="preserve">А4. Найти слово, в котором допущена ошибка. 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</w:rPr>
      </w:pPr>
      <w:r w:rsidRPr="002B5C65">
        <w:rPr>
          <w:b w:val="0"/>
        </w:rPr>
        <w:t xml:space="preserve">1) разход             3) раздвоение 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</w:rPr>
      </w:pPr>
      <w:r w:rsidRPr="002B5C65">
        <w:rPr>
          <w:b w:val="0"/>
        </w:rPr>
        <w:t>2) чрезмерный    4) исподтишка.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  <w:sz w:val="16"/>
          <w:szCs w:val="16"/>
        </w:rPr>
      </w:pPr>
    </w:p>
    <w:p w:rsidR="00801E3D" w:rsidRPr="002B5C65" w:rsidRDefault="00801E3D" w:rsidP="00A33B39">
      <w:pPr>
        <w:pStyle w:val="BodyTextIndent2"/>
        <w:ind w:left="0"/>
        <w:jc w:val="both"/>
        <w:rPr>
          <w:b w:val="0"/>
          <w:i/>
        </w:rPr>
      </w:pPr>
      <w:r w:rsidRPr="002B5C65">
        <w:rPr>
          <w:b w:val="0"/>
          <w:i/>
        </w:rPr>
        <w:t>А5. Найди «четвёртое лишнее» слово.</w:t>
      </w:r>
    </w:p>
    <w:p w:rsidR="00801E3D" w:rsidRPr="002B5C65" w:rsidRDefault="00801E3D" w:rsidP="00E23DE8">
      <w:pPr>
        <w:pStyle w:val="BodyTextIndent2"/>
        <w:ind w:left="0"/>
        <w:jc w:val="both"/>
        <w:rPr>
          <w:b w:val="0"/>
        </w:rPr>
      </w:pPr>
      <w:r w:rsidRPr="002B5C65">
        <w:rPr>
          <w:b w:val="0"/>
          <w:iCs/>
        </w:rPr>
        <w:t>1</w:t>
      </w:r>
      <w:r w:rsidRPr="002B5C65">
        <w:rPr>
          <w:b w:val="0"/>
        </w:rPr>
        <w:t>) ра..копал              3) и..калечить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</w:rPr>
      </w:pPr>
      <w:r w:rsidRPr="002B5C65">
        <w:rPr>
          <w:b w:val="0"/>
        </w:rPr>
        <w:t>2) во..кликнуть        4) бе..людный.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65">
        <w:rPr>
          <w:rFonts w:ascii="Times New Roman" w:hAnsi="Times New Roman"/>
          <w:sz w:val="24"/>
          <w:szCs w:val="24"/>
        </w:rPr>
        <w:t>Лист учёта достижений.</w:t>
      </w: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1E0"/>
      </w:tblPr>
      <w:tblGrid>
        <w:gridCol w:w="1569"/>
        <w:gridCol w:w="1569"/>
        <w:gridCol w:w="1570"/>
        <w:gridCol w:w="1570"/>
        <w:gridCol w:w="1570"/>
        <w:gridCol w:w="1570"/>
        <w:gridCol w:w="1570"/>
      </w:tblGrid>
      <w:tr w:rsidR="00801E3D" w:rsidRPr="002B5C65" w:rsidTr="00C55EBD">
        <w:tc>
          <w:tcPr>
            <w:tcW w:w="1569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№ упр.</w:t>
            </w:r>
          </w:p>
        </w:tc>
        <w:tc>
          <w:tcPr>
            <w:tcW w:w="1569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Упр.1</w:t>
            </w: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Упр. 2</w:t>
            </w: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Упр.3</w:t>
            </w: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Упр.4</w:t>
            </w: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Упр.5</w:t>
            </w: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Итого баллов</w:t>
            </w:r>
          </w:p>
        </w:tc>
      </w:tr>
      <w:tr w:rsidR="00801E3D" w:rsidRPr="002B5C65" w:rsidTr="00C55EBD">
        <w:tc>
          <w:tcPr>
            <w:tcW w:w="1569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569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1E3D" w:rsidRPr="002B5C65" w:rsidRDefault="00801E3D" w:rsidP="00E23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E3D" w:rsidRPr="002B5C65" w:rsidRDefault="00801E3D" w:rsidP="00E23D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B5C65">
        <w:rPr>
          <w:rFonts w:ascii="Times New Roman" w:hAnsi="Times New Roman"/>
          <w:sz w:val="24"/>
          <w:szCs w:val="24"/>
        </w:rPr>
        <w:t>Оценка за урок: _________</w:t>
      </w:r>
    </w:p>
    <w:p w:rsidR="00801E3D" w:rsidRPr="002B5C65" w:rsidRDefault="00801E3D" w:rsidP="002B5C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5C65">
        <w:rPr>
          <w:rFonts w:ascii="Times New Roman" w:hAnsi="Times New Roman"/>
          <w:b/>
          <w:sz w:val="24"/>
          <w:szCs w:val="24"/>
        </w:rPr>
        <w:t>Рабочий лист</w:t>
      </w:r>
      <w:r w:rsidRPr="002B5C6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ФИ ученика ________________________________</w:t>
      </w: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E3D" w:rsidRPr="002B5C65" w:rsidRDefault="00801E3D" w:rsidP="00E23DE8">
      <w:pPr>
        <w:pStyle w:val="BodyTextIndent2"/>
        <w:ind w:left="0"/>
        <w:jc w:val="both"/>
        <w:rPr>
          <w:b w:val="0"/>
          <w:bCs w:val="0"/>
        </w:rPr>
      </w:pPr>
      <w:r w:rsidRPr="002B5C65">
        <w:rPr>
          <w:bCs w:val="0"/>
        </w:rPr>
        <w:t>Упражнение 1</w:t>
      </w:r>
      <w:r w:rsidRPr="002B5C65">
        <w:rPr>
          <w:b w:val="0"/>
          <w:bCs w:val="0"/>
        </w:rPr>
        <w:t xml:space="preserve">. Узнайте слово по его лексическому значению, запишите его и объясните написанное. </w:t>
      </w:r>
    </w:p>
    <w:p w:rsidR="00801E3D" w:rsidRPr="002B5C65" w:rsidRDefault="00801E3D" w:rsidP="00E23DE8">
      <w:pPr>
        <w:pStyle w:val="BodyTextIndent2"/>
        <w:ind w:left="0"/>
        <w:jc w:val="both"/>
        <w:rPr>
          <w:b w:val="0"/>
          <w:bCs w:val="0"/>
          <w:i/>
        </w:rPr>
      </w:pPr>
      <w:r w:rsidRPr="002B5C65">
        <w:rPr>
          <w:b w:val="0"/>
          <w:bCs w:val="0"/>
          <w:i/>
        </w:rPr>
        <w:t>1. Тревожное состояние, волнение._______________________</w:t>
      </w:r>
    </w:p>
    <w:p w:rsidR="00801E3D" w:rsidRPr="002B5C65" w:rsidRDefault="00801E3D" w:rsidP="00E23DE8">
      <w:pPr>
        <w:pStyle w:val="BodyTextIndent2"/>
        <w:ind w:left="0" w:right="-143"/>
        <w:jc w:val="both"/>
        <w:rPr>
          <w:b w:val="0"/>
          <w:bCs w:val="0"/>
          <w:i/>
        </w:rPr>
      </w:pPr>
      <w:r w:rsidRPr="002B5C65">
        <w:rPr>
          <w:b w:val="0"/>
          <w:bCs w:val="0"/>
          <w:i/>
        </w:rPr>
        <w:t>2. Слегка, ненадолго заснуть.______________________</w:t>
      </w:r>
    </w:p>
    <w:p w:rsidR="00801E3D" w:rsidRPr="002B5C65" w:rsidRDefault="00801E3D" w:rsidP="00E23DE8">
      <w:pPr>
        <w:pStyle w:val="BodyTextIndent2"/>
        <w:ind w:left="0"/>
        <w:jc w:val="both"/>
        <w:rPr>
          <w:b w:val="0"/>
          <w:bCs w:val="0"/>
          <w:i/>
        </w:rPr>
      </w:pPr>
      <w:r w:rsidRPr="002B5C65">
        <w:rPr>
          <w:b w:val="0"/>
          <w:bCs w:val="0"/>
          <w:i/>
        </w:rPr>
        <w:t>3. Плотно соединив, прижать друг к другу; например, пальцы в  кулак.__________________</w:t>
      </w:r>
    </w:p>
    <w:p w:rsidR="00801E3D" w:rsidRPr="002B5C65" w:rsidRDefault="00801E3D" w:rsidP="00E23DE8">
      <w:pPr>
        <w:pStyle w:val="BodyTextIndent2"/>
        <w:ind w:left="0" w:right="-143"/>
        <w:jc w:val="both"/>
        <w:rPr>
          <w:b w:val="0"/>
          <w:bCs w:val="0"/>
          <w:i/>
        </w:rPr>
      </w:pPr>
      <w:r w:rsidRPr="002B5C65">
        <w:rPr>
          <w:b w:val="0"/>
          <w:bCs w:val="0"/>
          <w:i/>
        </w:rPr>
        <w:t>4. Не умеющий читать и писать.___________________________</w:t>
      </w:r>
    </w:p>
    <w:p w:rsidR="00801E3D" w:rsidRPr="002B5C65" w:rsidRDefault="00801E3D" w:rsidP="00E23DE8">
      <w:pPr>
        <w:pStyle w:val="BodyTextIndent2"/>
        <w:ind w:left="0"/>
        <w:jc w:val="both"/>
        <w:rPr>
          <w:b w:val="0"/>
          <w:bCs w:val="0"/>
          <w:i/>
        </w:rPr>
      </w:pPr>
      <w:r w:rsidRPr="002B5C65">
        <w:rPr>
          <w:b w:val="0"/>
          <w:bCs w:val="0"/>
          <w:i/>
        </w:rPr>
        <w:t>5. Возобновить в своей памяти.______________________</w:t>
      </w:r>
    </w:p>
    <w:p w:rsidR="00801E3D" w:rsidRPr="002B5C65" w:rsidRDefault="00801E3D" w:rsidP="00E23DE8">
      <w:pPr>
        <w:pStyle w:val="BodyTextIndent2"/>
        <w:ind w:left="0"/>
        <w:jc w:val="both"/>
        <w:rPr>
          <w:b w:val="0"/>
          <w:bCs w:val="0"/>
          <w:i/>
        </w:rPr>
      </w:pPr>
    </w:p>
    <w:p w:rsidR="00801E3D" w:rsidRPr="002B5C65" w:rsidRDefault="00801E3D" w:rsidP="00E23DE8">
      <w:pPr>
        <w:pStyle w:val="BodyTextIndent2"/>
        <w:ind w:left="0"/>
        <w:jc w:val="both"/>
        <w:rPr>
          <w:b w:val="0"/>
          <w:bCs w:val="0"/>
        </w:rPr>
      </w:pPr>
      <w:r w:rsidRPr="002B5C65">
        <w:rPr>
          <w:bCs w:val="0"/>
        </w:rPr>
        <w:t xml:space="preserve">Упражнение 2. </w:t>
      </w:r>
      <w:r w:rsidRPr="002B5C65">
        <w:rPr>
          <w:b w:val="0"/>
          <w:bCs w:val="0"/>
        </w:rPr>
        <w:t xml:space="preserve">Отгадайте шараду. С полученным словом составьте предложение. </w:t>
      </w:r>
    </w:p>
    <w:p w:rsidR="00801E3D" w:rsidRPr="002B5C65" w:rsidRDefault="00801E3D" w:rsidP="00E23DE8">
      <w:pPr>
        <w:pStyle w:val="BodyTextIndent2"/>
        <w:ind w:left="0"/>
        <w:rPr>
          <w:b w:val="0"/>
          <w:bCs w:val="0"/>
          <w:i/>
        </w:rPr>
      </w:pPr>
      <w:r w:rsidRPr="002B5C65">
        <w:rPr>
          <w:b w:val="0"/>
          <w:bCs w:val="0"/>
          <w:i/>
        </w:rPr>
        <w:t>В «списке» вы мой обнаружите корень,</w:t>
      </w:r>
    </w:p>
    <w:p w:rsidR="00801E3D" w:rsidRPr="002B5C65" w:rsidRDefault="00801E3D" w:rsidP="00E23DE8">
      <w:pPr>
        <w:pStyle w:val="BodyTextIndent2"/>
        <w:ind w:left="0"/>
        <w:rPr>
          <w:b w:val="0"/>
          <w:bCs w:val="0"/>
          <w:i/>
        </w:rPr>
      </w:pPr>
      <w:r w:rsidRPr="002B5C65">
        <w:rPr>
          <w:b w:val="0"/>
          <w:bCs w:val="0"/>
          <w:i/>
        </w:rPr>
        <w:t xml:space="preserve">Суффикс в «собрании» встретится вскоре, </w:t>
      </w:r>
    </w:p>
    <w:p w:rsidR="00801E3D" w:rsidRPr="002B5C65" w:rsidRDefault="00801E3D" w:rsidP="00E23DE8">
      <w:pPr>
        <w:pStyle w:val="BodyTextIndent2"/>
        <w:ind w:left="0"/>
        <w:rPr>
          <w:b w:val="0"/>
          <w:bCs w:val="0"/>
          <w:i/>
        </w:rPr>
      </w:pPr>
      <w:r w:rsidRPr="002B5C65">
        <w:rPr>
          <w:b w:val="0"/>
          <w:bCs w:val="0"/>
          <w:i/>
        </w:rPr>
        <w:t>В слове «рассказ» вы приставку найдёте,</w:t>
      </w:r>
    </w:p>
    <w:p w:rsidR="00801E3D" w:rsidRPr="002B5C65" w:rsidRDefault="00801E3D" w:rsidP="00E23DE8">
      <w:pPr>
        <w:pStyle w:val="BodyTextIndent2"/>
        <w:ind w:left="0"/>
        <w:jc w:val="both"/>
        <w:rPr>
          <w:b w:val="0"/>
          <w:bCs w:val="0"/>
          <w:i/>
        </w:rPr>
      </w:pPr>
      <w:r w:rsidRPr="002B5C65">
        <w:rPr>
          <w:b w:val="0"/>
          <w:bCs w:val="0"/>
          <w:i/>
        </w:rPr>
        <w:t>В целом – по мне на уроки пойдёте.</w:t>
      </w: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65"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E3D" w:rsidRPr="002B5C65" w:rsidRDefault="00801E3D" w:rsidP="00E23D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B5C65">
        <w:rPr>
          <w:rFonts w:ascii="Times New Roman" w:hAnsi="Times New Roman"/>
          <w:b/>
          <w:bCs/>
          <w:sz w:val="24"/>
          <w:szCs w:val="24"/>
        </w:rPr>
        <w:t xml:space="preserve">Упражнение 3. </w:t>
      </w:r>
      <w:r w:rsidRPr="002B5C65">
        <w:rPr>
          <w:rFonts w:ascii="Times New Roman" w:hAnsi="Times New Roman"/>
          <w:sz w:val="24"/>
          <w:szCs w:val="24"/>
        </w:rPr>
        <w:t xml:space="preserve">Замените существительное с предлогом прилагательным с приставками на з (с). </w:t>
      </w: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B5C65">
        <w:rPr>
          <w:rFonts w:ascii="Times New Roman" w:hAnsi="Times New Roman"/>
          <w:i/>
          <w:sz w:val="24"/>
          <w:szCs w:val="24"/>
        </w:rPr>
        <w:t>1. Ребенок без забот  -  _______________________</w:t>
      </w: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B5C65">
        <w:rPr>
          <w:rFonts w:ascii="Times New Roman" w:hAnsi="Times New Roman"/>
          <w:i/>
          <w:sz w:val="24"/>
          <w:szCs w:val="24"/>
        </w:rPr>
        <w:t>2. Жидкость без цвета - ______________________</w:t>
      </w: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B5C65">
        <w:rPr>
          <w:rFonts w:ascii="Times New Roman" w:hAnsi="Times New Roman"/>
          <w:i/>
          <w:sz w:val="24"/>
          <w:szCs w:val="24"/>
        </w:rPr>
        <w:t>3. Пустыня без воды - ________________________</w:t>
      </w: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B5C65">
        <w:rPr>
          <w:rFonts w:ascii="Times New Roman" w:hAnsi="Times New Roman"/>
          <w:i/>
          <w:sz w:val="24"/>
          <w:szCs w:val="24"/>
        </w:rPr>
        <w:t>4. Дорога без конца - _________________________</w:t>
      </w: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B5C65">
        <w:rPr>
          <w:rFonts w:ascii="Times New Roman" w:hAnsi="Times New Roman"/>
          <w:i/>
          <w:sz w:val="24"/>
          <w:szCs w:val="24"/>
        </w:rPr>
        <w:t>5. Плач без звука - ____________________________</w:t>
      </w: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01E3D" w:rsidRPr="002B5C65" w:rsidRDefault="00801E3D" w:rsidP="00E23DE8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2B5C65">
        <w:rPr>
          <w:rFonts w:ascii="Times New Roman" w:hAnsi="Times New Roman"/>
          <w:b/>
          <w:bCs/>
          <w:sz w:val="24"/>
          <w:szCs w:val="24"/>
        </w:rPr>
        <w:t>Упражнение 4.</w:t>
      </w:r>
      <w:r w:rsidRPr="002B5C65">
        <w:rPr>
          <w:rFonts w:ascii="Times New Roman" w:hAnsi="Times New Roman"/>
          <w:sz w:val="24"/>
          <w:szCs w:val="24"/>
        </w:rPr>
        <w:t xml:space="preserve"> Работа с перфокартой. Впишите конечные буквы приставки в клеточку каждого ряда.</w:t>
      </w: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1276"/>
        <w:gridCol w:w="1276"/>
        <w:gridCol w:w="1276"/>
      </w:tblGrid>
      <w:tr w:rsidR="00801E3D" w:rsidRPr="002B5C65" w:rsidTr="00C55EBD">
        <w:tc>
          <w:tcPr>
            <w:tcW w:w="1384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1 ряд</w:t>
            </w:r>
          </w:p>
        </w:tc>
        <w:tc>
          <w:tcPr>
            <w:tcW w:w="1276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E3D" w:rsidRPr="002B5C65" w:rsidTr="00C55EBD">
        <w:tc>
          <w:tcPr>
            <w:tcW w:w="1384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2 ряд</w:t>
            </w:r>
          </w:p>
        </w:tc>
        <w:tc>
          <w:tcPr>
            <w:tcW w:w="1276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E3D" w:rsidRPr="002B5C65" w:rsidTr="00C55EBD">
        <w:tc>
          <w:tcPr>
            <w:tcW w:w="1384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3 ряд</w:t>
            </w:r>
          </w:p>
        </w:tc>
        <w:tc>
          <w:tcPr>
            <w:tcW w:w="1276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1E3D" w:rsidRPr="002B5C65" w:rsidRDefault="00801E3D" w:rsidP="00E23D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1E3D" w:rsidRPr="002B5C65" w:rsidRDefault="00801E3D" w:rsidP="00E23D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65">
        <w:rPr>
          <w:rFonts w:ascii="Times New Roman" w:hAnsi="Times New Roman"/>
          <w:b/>
          <w:sz w:val="24"/>
          <w:szCs w:val="24"/>
        </w:rPr>
        <w:t>Упражнение 5.</w:t>
      </w:r>
      <w:r w:rsidRPr="002B5C65">
        <w:rPr>
          <w:rFonts w:ascii="Times New Roman" w:hAnsi="Times New Roman"/>
          <w:sz w:val="24"/>
          <w:szCs w:val="24"/>
        </w:rPr>
        <w:t xml:space="preserve"> Выполните тест. Обведите кружочком верный ответ.</w:t>
      </w:r>
    </w:p>
    <w:p w:rsidR="00801E3D" w:rsidRPr="002B5C65" w:rsidRDefault="00801E3D" w:rsidP="00A33B39">
      <w:pPr>
        <w:pStyle w:val="BodyTextIndent2"/>
        <w:ind w:left="0"/>
        <w:jc w:val="both"/>
        <w:rPr>
          <w:sz w:val="16"/>
          <w:szCs w:val="16"/>
        </w:rPr>
      </w:pPr>
      <w:r w:rsidRPr="002B5C65">
        <w:t xml:space="preserve"> </w:t>
      </w:r>
    </w:p>
    <w:p w:rsidR="00801E3D" w:rsidRPr="002B5C65" w:rsidRDefault="00801E3D" w:rsidP="00A33B39">
      <w:pPr>
        <w:pStyle w:val="BodyTextIndent2"/>
        <w:ind w:left="0" w:right="-143"/>
        <w:jc w:val="both"/>
        <w:rPr>
          <w:i/>
        </w:rPr>
      </w:pPr>
      <w:r w:rsidRPr="002B5C65">
        <w:rPr>
          <w:i/>
        </w:rPr>
        <w:t>Вариант 2.</w:t>
      </w:r>
    </w:p>
    <w:p w:rsidR="00801E3D" w:rsidRPr="002B5C65" w:rsidRDefault="00801E3D" w:rsidP="00A33B39">
      <w:pPr>
        <w:pStyle w:val="BodyTextIndent2"/>
        <w:ind w:left="0" w:right="-143"/>
        <w:jc w:val="both"/>
        <w:rPr>
          <w:b w:val="0"/>
          <w:i/>
        </w:rPr>
      </w:pPr>
      <w:r w:rsidRPr="002B5C65">
        <w:rPr>
          <w:b w:val="0"/>
          <w:i/>
        </w:rPr>
        <w:t>А1.</w:t>
      </w:r>
      <w:r>
        <w:rPr>
          <w:b w:val="0"/>
          <w:i/>
        </w:rPr>
        <w:t xml:space="preserve"> </w:t>
      </w:r>
      <w:r w:rsidRPr="002B5C65">
        <w:rPr>
          <w:b w:val="0"/>
          <w:i/>
        </w:rPr>
        <w:t>В каком случае следует писать З?</w:t>
      </w:r>
    </w:p>
    <w:p w:rsidR="00801E3D" w:rsidRPr="002B5C65" w:rsidRDefault="00801E3D" w:rsidP="00A33B39">
      <w:pPr>
        <w:pStyle w:val="BodyTextIndent2"/>
        <w:ind w:left="-15"/>
        <w:jc w:val="both"/>
        <w:rPr>
          <w:b w:val="0"/>
        </w:rPr>
      </w:pPr>
      <w:r w:rsidRPr="002B5C65">
        <w:rPr>
          <w:b w:val="0"/>
        </w:rPr>
        <w:t xml:space="preserve">1) во..рождение      3) ..жечь </w:t>
      </w:r>
    </w:p>
    <w:p w:rsidR="00801E3D" w:rsidRPr="002B5C65" w:rsidRDefault="00801E3D" w:rsidP="00A33B39">
      <w:pPr>
        <w:pStyle w:val="BodyTextIndent2"/>
        <w:ind w:left="-15"/>
        <w:jc w:val="both"/>
        <w:rPr>
          <w:b w:val="0"/>
        </w:rPr>
      </w:pPr>
      <w:r w:rsidRPr="002B5C65">
        <w:rPr>
          <w:b w:val="0"/>
        </w:rPr>
        <w:t>2) ра..сердить         4) чере..чур</w:t>
      </w:r>
    </w:p>
    <w:p w:rsidR="00801E3D" w:rsidRPr="002B5C65" w:rsidRDefault="00801E3D" w:rsidP="00A33B39">
      <w:pPr>
        <w:pStyle w:val="BodyTextIndent2"/>
        <w:ind w:left="-15"/>
        <w:jc w:val="both"/>
        <w:rPr>
          <w:b w:val="0"/>
          <w:sz w:val="16"/>
          <w:szCs w:val="16"/>
        </w:rPr>
      </w:pPr>
    </w:p>
    <w:p w:rsidR="00801E3D" w:rsidRPr="002B5C65" w:rsidRDefault="00801E3D" w:rsidP="00A33B39">
      <w:pPr>
        <w:pStyle w:val="BodyTextIndent2"/>
        <w:ind w:left="0"/>
        <w:jc w:val="both"/>
        <w:rPr>
          <w:b w:val="0"/>
          <w:i/>
        </w:rPr>
      </w:pPr>
      <w:r w:rsidRPr="002B5C65">
        <w:rPr>
          <w:b w:val="0"/>
          <w:i/>
        </w:rPr>
        <w:t>А2. Найти слово с приставкой на З и С.</w:t>
      </w:r>
    </w:p>
    <w:p w:rsidR="00801E3D" w:rsidRPr="002B5C65" w:rsidRDefault="00801E3D" w:rsidP="00A33B39">
      <w:pPr>
        <w:pStyle w:val="BodyTextIndent2"/>
        <w:ind w:left="-15"/>
        <w:jc w:val="both"/>
        <w:rPr>
          <w:b w:val="0"/>
        </w:rPr>
      </w:pPr>
      <w:r w:rsidRPr="002B5C65">
        <w:rPr>
          <w:b w:val="0"/>
        </w:rPr>
        <w:t>1) восток</w:t>
      </w:r>
      <w:r>
        <w:rPr>
          <w:b w:val="0"/>
        </w:rPr>
        <w:t xml:space="preserve">  </w:t>
      </w:r>
      <w:r w:rsidRPr="002B5C65">
        <w:rPr>
          <w:b w:val="0"/>
        </w:rPr>
        <w:t xml:space="preserve"> 2) воздух </w:t>
      </w:r>
      <w:r>
        <w:rPr>
          <w:b w:val="0"/>
        </w:rPr>
        <w:t xml:space="preserve">  </w:t>
      </w:r>
      <w:r w:rsidRPr="002B5C65">
        <w:rPr>
          <w:b w:val="0"/>
        </w:rPr>
        <w:t xml:space="preserve">3) здание </w:t>
      </w:r>
      <w:r>
        <w:rPr>
          <w:b w:val="0"/>
        </w:rPr>
        <w:t xml:space="preserve">  </w:t>
      </w:r>
      <w:r w:rsidRPr="002B5C65">
        <w:rPr>
          <w:b w:val="0"/>
        </w:rPr>
        <w:t>4) воззвание</w:t>
      </w:r>
    </w:p>
    <w:p w:rsidR="00801E3D" w:rsidRPr="002B5C65" w:rsidRDefault="00801E3D" w:rsidP="00A33B39">
      <w:pPr>
        <w:pStyle w:val="BodyTextIndent2"/>
        <w:ind w:left="-15"/>
        <w:jc w:val="both"/>
        <w:rPr>
          <w:b w:val="0"/>
          <w:sz w:val="16"/>
          <w:szCs w:val="16"/>
        </w:rPr>
      </w:pPr>
    </w:p>
    <w:p w:rsidR="00801E3D" w:rsidRPr="002B5C65" w:rsidRDefault="00801E3D" w:rsidP="00A33B39">
      <w:pPr>
        <w:pStyle w:val="BodyTextIndent2"/>
        <w:ind w:left="-15"/>
        <w:jc w:val="both"/>
        <w:rPr>
          <w:b w:val="0"/>
          <w:i/>
        </w:rPr>
      </w:pPr>
      <w:r w:rsidRPr="002B5C65">
        <w:rPr>
          <w:b w:val="0"/>
          <w:i/>
        </w:rPr>
        <w:t>А3. В каком случае следует писать С?</w:t>
      </w:r>
    </w:p>
    <w:p w:rsidR="00801E3D" w:rsidRPr="002B5C65" w:rsidRDefault="00801E3D" w:rsidP="00A33B39">
      <w:pPr>
        <w:pStyle w:val="BodyTextIndent2"/>
        <w:ind w:left="-15"/>
        <w:jc w:val="both"/>
        <w:rPr>
          <w:b w:val="0"/>
        </w:rPr>
      </w:pPr>
      <w:r w:rsidRPr="002B5C65">
        <w:rPr>
          <w:b w:val="0"/>
        </w:rPr>
        <w:t>1) ра…носить       3) в…дыхать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</w:rPr>
      </w:pPr>
      <w:r w:rsidRPr="002B5C65">
        <w:rPr>
          <w:b w:val="0"/>
        </w:rPr>
        <w:t>2) ра..садить         4) бе…водный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  <w:sz w:val="16"/>
          <w:szCs w:val="16"/>
        </w:rPr>
      </w:pPr>
    </w:p>
    <w:p w:rsidR="00801E3D" w:rsidRPr="002B5C65" w:rsidRDefault="00801E3D" w:rsidP="00A33B39">
      <w:pPr>
        <w:pStyle w:val="BodyTextIndent2"/>
        <w:ind w:left="-15"/>
        <w:jc w:val="both"/>
        <w:rPr>
          <w:b w:val="0"/>
          <w:i/>
        </w:rPr>
      </w:pPr>
      <w:r w:rsidRPr="002B5C65">
        <w:rPr>
          <w:b w:val="0"/>
          <w:bCs w:val="0"/>
          <w:i/>
        </w:rPr>
        <w:t>А</w:t>
      </w:r>
      <w:r w:rsidRPr="002B5C65">
        <w:rPr>
          <w:b w:val="0"/>
          <w:i/>
        </w:rPr>
        <w:t>4. Найти слово, в котором допущена ошибка.</w:t>
      </w:r>
    </w:p>
    <w:p w:rsidR="00801E3D" w:rsidRPr="002B5C65" w:rsidRDefault="00801E3D" w:rsidP="00A33B39">
      <w:pPr>
        <w:pStyle w:val="BodyTextIndent2"/>
        <w:ind w:left="-15"/>
        <w:jc w:val="both"/>
        <w:rPr>
          <w:b w:val="0"/>
        </w:rPr>
      </w:pPr>
      <w:r w:rsidRPr="002B5C65">
        <w:rPr>
          <w:b w:val="0"/>
        </w:rPr>
        <w:t>1) изжить                   3) исжарить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</w:rPr>
      </w:pPr>
      <w:r w:rsidRPr="002B5C65">
        <w:rPr>
          <w:b w:val="0"/>
        </w:rPr>
        <w:t>2) воспроизводство  4) иззябнуть</w:t>
      </w:r>
    </w:p>
    <w:p w:rsidR="00801E3D" w:rsidRPr="002B5C65" w:rsidRDefault="00801E3D" w:rsidP="00A33B39">
      <w:pPr>
        <w:pStyle w:val="BodyTextIndent2"/>
        <w:ind w:left="0"/>
        <w:jc w:val="both"/>
        <w:rPr>
          <w:b w:val="0"/>
          <w:sz w:val="16"/>
          <w:szCs w:val="16"/>
        </w:rPr>
      </w:pPr>
      <w:bookmarkStart w:id="0" w:name="_GoBack"/>
      <w:bookmarkEnd w:id="0"/>
    </w:p>
    <w:p w:rsidR="00801E3D" w:rsidRPr="002B5C65" w:rsidRDefault="00801E3D" w:rsidP="00A33B39">
      <w:pPr>
        <w:pStyle w:val="BodyTextIndent2"/>
        <w:ind w:left="-15"/>
        <w:jc w:val="both"/>
        <w:rPr>
          <w:b w:val="0"/>
          <w:i/>
        </w:rPr>
      </w:pPr>
      <w:r w:rsidRPr="002B5C65">
        <w:rPr>
          <w:b w:val="0"/>
          <w:i/>
        </w:rPr>
        <w:t>А5. Найди «четвёртое лишнее» слово.</w:t>
      </w:r>
    </w:p>
    <w:p w:rsidR="00801E3D" w:rsidRPr="002B5C65" w:rsidRDefault="00801E3D" w:rsidP="00A33B39">
      <w:pPr>
        <w:pStyle w:val="BodyTextIndent2"/>
        <w:ind w:left="-15"/>
        <w:jc w:val="both"/>
        <w:rPr>
          <w:b w:val="0"/>
        </w:rPr>
      </w:pPr>
      <w:r w:rsidRPr="002B5C65">
        <w:rPr>
          <w:b w:val="0"/>
        </w:rPr>
        <w:t>1) в..лететь                3) во..стание</w:t>
      </w:r>
    </w:p>
    <w:p w:rsidR="00801E3D" w:rsidRPr="002B5C65" w:rsidRDefault="00801E3D" w:rsidP="00A33B3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B5C65">
        <w:rPr>
          <w:rFonts w:ascii="Times New Roman" w:hAnsi="Times New Roman"/>
          <w:bCs/>
          <w:sz w:val="24"/>
          <w:szCs w:val="24"/>
        </w:rPr>
        <w:t>2) в..громоздиться    4) ра..мельчить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65">
        <w:rPr>
          <w:rFonts w:ascii="Times New Roman" w:hAnsi="Times New Roman"/>
          <w:sz w:val="24"/>
          <w:szCs w:val="24"/>
        </w:rPr>
        <w:t>Лист учёта достижений.</w:t>
      </w:r>
    </w:p>
    <w:p w:rsidR="00801E3D" w:rsidRPr="002B5C65" w:rsidRDefault="00801E3D" w:rsidP="002F16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1E0"/>
      </w:tblPr>
      <w:tblGrid>
        <w:gridCol w:w="1569"/>
        <w:gridCol w:w="1569"/>
        <w:gridCol w:w="1570"/>
        <w:gridCol w:w="1570"/>
        <w:gridCol w:w="1570"/>
        <w:gridCol w:w="1570"/>
        <w:gridCol w:w="1570"/>
      </w:tblGrid>
      <w:tr w:rsidR="00801E3D" w:rsidRPr="002B5C65" w:rsidTr="00E23DE8">
        <w:tc>
          <w:tcPr>
            <w:tcW w:w="1569" w:type="dxa"/>
          </w:tcPr>
          <w:p w:rsidR="00801E3D" w:rsidRPr="002B5C65" w:rsidRDefault="00801E3D" w:rsidP="002F1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№ упр.</w:t>
            </w:r>
          </w:p>
        </w:tc>
        <w:tc>
          <w:tcPr>
            <w:tcW w:w="1569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Упр.1</w:t>
            </w: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Упр. 2</w:t>
            </w: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Упр.3</w:t>
            </w: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Упр.4</w:t>
            </w:r>
          </w:p>
        </w:tc>
        <w:tc>
          <w:tcPr>
            <w:tcW w:w="1570" w:type="dxa"/>
          </w:tcPr>
          <w:p w:rsidR="00801E3D" w:rsidRPr="002B5C65" w:rsidRDefault="00801E3D" w:rsidP="00C5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Упр.5</w:t>
            </w:r>
          </w:p>
        </w:tc>
        <w:tc>
          <w:tcPr>
            <w:tcW w:w="1570" w:type="dxa"/>
          </w:tcPr>
          <w:p w:rsidR="00801E3D" w:rsidRPr="002B5C65" w:rsidRDefault="00801E3D" w:rsidP="002F1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>Итого баллов</w:t>
            </w:r>
          </w:p>
        </w:tc>
      </w:tr>
      <w:tr w:rsidR="00801E3D" w:rsidRPr="002B5C65" w:rsidTr="00E23DE8">
        <w:tc>
          <w:tcPr>
            <w:tcW w:w="1569" w:type="dxa"/>
          </w:tcPr>
          <w:p w:rsidR="00801E3D" w:rsidRPr="002B5C65" w:rsidRDefault="00801E3D" w:rsidP="002F1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C65">
              <w:rPr>
                <w:rFonts w:ascii="Times New Roman" w:hAnsi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569" w:type="dxa"/>
          </w:tcPr>
          <w:p w:rsidR="00801E3D" w:rsidRPr="002B5C65" w:rsidRDefault="00801E3D" w:rsidP="002F1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E3D" w:rsidRPr="002B5C65" w:rsidRDefault="00801E3D" w:rsidP="002F1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E3D" w:rsidRPr="002B5C65" w:rsidRDefault="00801E3D" w:rsidP="002F1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E3D" w:rsidRPr="002B5C65" w:rsidRDefault="00801E3D" w:rsidP="002F1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E3D" w:rsidRPr="002B5C65" w:rsidRDefault="00801E3D" w:rsidP="002F1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E3D" w:rsidRPr="002B5C65" w:rsidRDefault="00801E3D" w:rsidP="002F1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1E3D" w:rsidRPr="002B5C65" w:rsidRDefault="00801E3D" w:rsidP="002F16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E3D" w:rsidRPr="002B5C65" w:rsidRDefault="00801E3D" w:rsidP="00E23D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B5C65">
        <w:rPr>
          <w:rFonts w:ascii="Times New Roman" w:hAnsi="Times New Roman"/>
          <w:sz w:val="24"/>
          <w:szCs w:val="24"/>
        </w:rPr>
        <w:t>Оценка за урок: _________</w:t>
      </w:r>
    </w:p>
    <w:sectPr w:rsidR="00801E3D" w:rsidRPr="002B5C65" w:rsidSect="00A33B3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1679"/>
    <w:rsid w:val="000851E8"/>
    <w:rsid w:val="002B5C65"/>
    <w:rsid w:val="002F1679"/>
    <w:rsid w:val="00467C85"/>
    <w:rsid w:val="005B5E50"/>
    <w:rsid w:val="00611DAA"/>
    <w:rsid w:val="0067040D"/>
    <w:rsid w:val="00801E3D"/>
    <w:rsid w:val="008F2A91"/>
    <w:rsid w:val="009B72E6"/>
    <w:rsid w:val="00A33B39"/>
    <w:rsid w:val="00A4403B"/>
    <w:rsid w:val="00C55EBD"/>
    <w:rsid w:val="00E23DE8"/>
    <w:rsid w:val="00F8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A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2F1679"/>
    <w:pPr>
      <w:spacing w:after="0" w:line="240" w:lineRule="auto"/>
      <w:ind w:left="-72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F1679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2F167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E23DE8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C503B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2</Pages>
  <Words>596</Words>
  <Characters>3400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Шадчинская СОШ</dc:creator>
  <cp:keywords/>
  <dc:description/>
  <cp:lastModifiedBy>Admin</cp:lastModifiedBy>
  <cp:revision>3</cp:revision>
  <cp:lastPrinted>2013-02-11T18:15:00Z</cp:lastPrinted>
  <dcterms:created xsi:type="dcterms:W3CDTF">2013-02-11T16:02:00Z</dcterms:created>
  <dcterms:modified xsi:type="dcterms:W3CDTF">2013-02-11T18:16:00Z</dcterms:modified>
</cp:coreProperties>
</file>